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08ADF" w14:textId="77777777" w:rsidR="002F4EC9" w:rsidRDefault="002F4EC9" w:rsidP="002F4EC9">
      <w:pPr>
        <w:jc w:val="center"/>
        <w:rPr>
          <w:b/>
          <w:sz w:val="28"/>
          <w:szCs w:val="28"/>
          <w:lang w:val="en"/>
        </w:rPr>
      </w:pPr>
    </w:p>
    <w:p w14:paraId="2AF34976" w14:textId="77777777" w:rsidR="002F4EC9" w:rsidRDefault="002F4EC9" w:rsidP="002F4EC9">
      <w:pPr>
        <w:jc w:val="center"/>
        <w:rPr>
          <w:b/>
          <w:sz w:val="28"/>
          <w:szCs w:val="28"/>
          <w:lang w:val="en"/>
        </w:rPr>
      </w:pPr>
    </w:p>
    <w:p w14:paraId="7BED1DA3" w14:textId="5E84AC12" w:rsidR="00CA275B" w:rsidRPr="00CA275B" w:rsidRDefault="00CA275B" w:rsidP="00980768">
      <w:pPr>
        <w:ind w:left="-720" w:right="-720"/>
        <w:jc w:val="center"/>
        <w:rPr>
          <w:bCs/>
          <w:sz w:val="28"/>
          <w:szCs w:val="28"/>
          <w:lang w:val="en"/>
        </w:rPr>
      </w:pPr>
      <w:r w:rsidRPr="00CA275B">
        <w:rPr>
          <w:b/>
          <w:bCs/>
          <w:sz w:val="28"/>
          <w:szCs w:val="28"/>
          <w:lang w:val="en"/>
        </w:rPr>
        <w:t>Together Across Generations</w:t>
      </w:r>
      <w:r w:rsidR="00E40D78">
        <w:rPr>
          <w:b/>
          <w:bCs/>
          <w:sz w:val="28"/>
          <w:szCs w:val="28"/>
          <w:lang w:val="en"/>
        </w:rPr>
        <w:t xml:space="preserve"> (TAG)</w:t>
      </w:r>
      <w:r w:rsidR="00980768">
        <w:rPr>
          <w:b/>
          <w:bCs/>
          <w:sz w:val="28"/>
          <w:szCs w:val="28"/>
          <w:lang w:val="en"/>
        </w:rPr>
        <w:t xml:space="preserve"> </w:t>
      </w:r>
      <w:r w:rsidRPr="00CA275B">
        <w:rPr>
          <w:b/>
          <w:bCs/>
          <w:sz w:val="28"/>
          <w:szCs w:val="28"/>
          <w:lang w:val="en"/>
        </w:rPr>
        <w:t>Young Adult Scholarship Application</w:t>
      </w:r>
    </w:p>
    <w:p w14:paraId="5296F5BE" w14:textId="00BE4663" w:rsidR="00CA275B" w:rsidRPr="00CA275B" w:rsidRDefault="00CA275B" w:rsidP="00CA275B">
      <w:pPr>
        <w:jc w:val="center"/>
        <w:rPr>
          <w:bCs/>
          <w:lang w:val="en"/>
        </w:rPr>
      </w:pPr>
      <w:r w:rsidRPr="00CA275B">
        <w:rPr>
          <w:bCs/>
          <w:lang w:val="en"/>
        </w:rPr>
        <w:tab/>
        <w:t xml:space="preserve">For WAPAC District </w:t>
      </w:r>
      <w:r w:rsidR="002C399B">
        <w:rPr>
          <w:bCs/>
          <w:lang w:val="en"/>
        </w:rPr>
        <w:t>Nazarene Missions Teams</w:t>
      </w:r>
      <w:r w:rsidRPr="00CA275B">
        <w:rPr>
          <w:bCs/>
          <w:lang w:val="en"/>
        </w:rPr>
        <w:t xml:space="preserve"> Trip</w:t>
      </w:r>
    </w:p>
    <w:p w14:paraId="045E59DC" w14:textId="77777777" w:rsidR="00CA275B" w:rsidRPr="00CA275B" w:rsidRDefault="00CA275B" w:rsidP="00CA275B">
      <w:pPr>
        <w:jc w:val="center"/>
        <w:rPr>
          <w:bCs/>
          <w:lang w:val="en"/>
        </w:rPr>
      </w:pPr>
    </w:p>
    <w:p w14:paraId="32AA0C9D" w14:textId="77777777" w:rsidR="00CA275B" w:rsidRPr="00CA275B" w:rsidRDefault="00CA275B" w:rsidP="00E80B99">
      <w:pPr>
        <w:rPr>
          <w:b/>
          <w:bCs/>
          <w:lang w:val="en"/>
        </w:rPr>
      </w:pPr>
      <w:r w:rsidRPr="00CA275B">
        <w:rPr>
          <w:b/>
          <w:bCs/>
          <w:lang w:val="en"/>
        </w:rPr>
        <w:t xml:space="preserve">Requirements: </w:t>
      </w:r>
    </w:p>
    <w:p w14:paraId="40B2A5A6" w14:textId="77777777" w:rsidR="00CA275B" w:rsidRPr="00E80B99" w:rsidRDefault="00CA275B" w:rsidP="00E80B99">
      <w:pPr>
        <w:pStyle w:val="ListParagraph"/>
        <w:numPr>
          <w:ilvl w:val="0"/>
          <w:numId w:val="6"/>
        </w:numPr>
        <w:rPr>
          <w:bCs/>
          <w:lang w:val="en"/>
        </w:rPr>
      </w:pPr>
      <w:r w:rsidRPr="00E80B99">
        <w:rPr>
          <w:bCs/>
          <w:lang w:val="en"/>
        </w:rPr>
        <w:t>Must be 18-28 years old at the time of the trip.</w:t>
      </w:r>
    </w:p>
    <w:p w14:paraId="20899724" w14:textId="1A864FA2" w:rsidR="00CA275B" w:rsidRPr="00E80B99" w:rsidRDefault="00CA275B" w:rsidP="00E80B99">
      <w:pPr>
        <w:pStyle w:val="ListParagraph"/>
        <w:numPr>
          <w:ilvl w:val="0"/>
          <w:numId w:val="6"/>
        </w:numPr>
        <w:rPr>
          <w:bCs/>
          <w:lang w:val="en"/>
        </w:rPr>
      </w:pPr>
      <w:r w:rsidRPr="00E80B99">
        <w:rPr>
          <w:bCs/>
          <w:lang w:val="en"/>
        </w:rPr>
        <w:t>Must have membership within a WAPAC church for at least 1 year prior to applying.</w:t>
      </w:r>
    </w:p>
    <w:p w14:paraId="5977FEA4" w14:textId="1C1C6D4E" w:rsidR="00CA275B" w:rsidRPr="00E80B99" w:rsidRDefault="00CA275B" w:rsidP="00E80B99">
      <w:pPr>
        <w:pStyle w:val="ListParagraph"/>
        <w:numPr>
          <w:ilvl w:val="0"/>
          <w:numId w:val="6"/>
        </w:numPr>
        <w:rPr>
          <w:bCs/>
          <w:lang w:val="en"/>
        </w:rPr>
      </w:pPr>
      <w:r w:rsidRPr="00E80B99">
        <w:rPr>
          <w:bCs/>
          <w:lang w:val="en"/>
        </w:rPr>
        <w:t xml:space="preserve">Must meet any requirements of the specific </w:t>
      </w:r>
      <w:r w:rsidR="002C399B">
        <w:rPr>
          <w:bCs/>
          <w:lang w:val="en"/>
        </w:rPr>
        <w:t>Nazarene Missions Teams (NMT)</w:t>
      </w:r>
      <w:r w:rsidRPr="00E80B99">
        <w:rPr>
          <w:bCs/>
          <w:lang w:val="en"/>
        </w:rPr>
        <w:t xml:space="preserve"> trip applying for.</w:t>
      </w:r>
    </w:p>
    <w:p w14:paraId="6B70CD1D" w14:textId="6203E2D0" w:rsidR="00CA275B" w:rsidRPr="00E80B99" w:rsidRDefault="00CA275B" w:rsidP="00E80B99">
      <w:pPr>
        <w:pStyle w:val="ListParagraph"/>
        <w:numPr>
          <w:ilvl w:val="0"/>
          <w:numId w:val="6"/>
        </w:numPr>
        <w:rPr>
          <w:bCs/>
          <w:lang w:val="en"/>
        </w:rPr>
      </w:pPr>
      <w:r w:rsidRPr="00E80B99">
        <w:rPr>
          <w:bCs/>
          <w:lang w:val="en"/>
        </w:rPr>
        <w:t xml:space="preserve">Must agree to formally share about the </w:t>
      </w:r>
      <w:r w:rsidR="002C399B">
        <w:rPr>
          <w:bCs/>
          <w:lang w:val="en"/>
        </w:rPr>
        <w:t>NMT</w:t>
      </w:r>
      <w:r w:rsidRPr="00E80B99">
        <w:rPr>
          <w:bCs/>
          <w:lang w:val="en"/>
        </w:rPr>
        <w:t xml:space="preserve"> trip experience as described below.</w:t>
      </w:r>
    </w:p>
    <w:p w14:paraId="2CF0361C" w14:textId="77777777" w:rsidR="00E80B99" w:rsidRDefault="00E80B99" w:rsidP="00E80B99">
      <w:pPr>
        <w:rPr>
          <w:b/>
          <w:bCs/>
          <w:lang w:val="en"/>
        </w:rPr>
      </w:pPr>
    </w:p>
    <w:p w14:paraId="30701EC0" w14:textId="04ACDEC3" w:rsidR="00980768" w:rsidRDefault="00980768" w:rsidP="00E80B99">
      <w:pPr>
        <w:rPr>
          <w:lang w:val="en"/>
        </w:rPr>
      </w:pPr>
      <w:r>
        <w:rPr>
          <w:b/>
          <w:bCs/>
          <w:lang w:val="en"/>
        </w:rPr>
        <w:t>Details:</w:t>
      </w:r>
    </w:p>
    <w:p w14:paraId="21914CDD" w14:textId="3E5EF7F2" w:rsidR="00980768" w:rsidRPr="00980768" w:rsidRDefault="00980768" w:rsidP="00E80B99">
      <w:pPr>
        <w:rPr>
          <w:lang w:val="en"/>
        </w:rPr>
      </w:pPr>
      <w:r w:rsidRPr="00980768">
        <w:rPr>
          <w:bCs/>
          <w:lang w:val="en"/>
        </w:rPr>
        <w:t>Maximum grant amount is n</w:t>
      </w:r>
      <w:r w:rsidRPr="00980768">
        <w:rPr>
          <w:lang w:val="en"/>
        </w:rPr>
        <w:t xml:space="preserve">ot to exceed 25% of the overall </w:t>
      </w:r>
      <w:r>
        <w:rPr>
          <w:lang w:val="en"/>
        </w:rPr>
        <w:t>trip cost</w:t>
      </w:r>
      <w:r w:rsidRPr="00980768">
        <w:rPr>
          <w:lang w:val="en"/>
        </w:rPr>
        <w:t xml:space="preserve"> or at the discretion of the WAPAC NMI Council.</w:t>
      </w:r>
    </w:p>
    <w:p w14:paraId="57EFB92E" w14:textId="77777777" w:rsidR="00980768" w:rsidRDefault="00980768" w:rsidP="00E80B99">
      <w:pPr>
        <w:rPr>
          <w:b/>
          <w:bCs/>
          <w:lang w:val="en"/>
        </w:rPr>
      </w:pPr>
    </w:p>
    <w:p w14:paraId="6179D52F" w14:textId="795E2CF9" w:rsidR="00CA275B" w:rsidRPr="00CA275B" w:rsidRDefault="00CA275B" w:rsidP="00E80B99">
      <w:pPr>
        <w:rPr>
          <w:bCs/>
          <w:lang w:val="en"/>
        </w:rPr>
      </w:pPr>
      <w:r w:rsidRPr="00CA275B">
        <w:rPr>
          <w:b/>
          <w:bCs/>
          <w:lang w:val="en"/>
        </w:rPr>
        <w:t xml:space="preserve">To be considered, please: </w:t>
      </w:r>
      <w:r w:rsidRPr="00CA275B">
        <w:rPr>
          <w:bCs/>
          <w:lang w:val="en"/>
        </w:rPr>
        <w:tab/>
      </w:r>
    </w:p>
    <w:p w14:paraId="26C76C26" w14:textId="4A214025" w:rsidR="00E80B99" w:rsidRPr="00E80B99" w:rsidRDefault="00E80B99" w:rsidP="00E80B99">
      <w:pPr>
        <w:pStyle w:val="ListParagraph"/>
        <w:numPr>
          <w:ilvl w:val="0"/>
          <w:numId w:val="5"/>
        </w:numPr>
        <w:rPr>
          <w:bCs/>
          <w:lang w:val="en"/>
        </w:rPr>
      </w:pPr>
      <w:r w:rsidRPr="00E80B99">
        <w:rPr>
          <w:bCs/>
          <w:lang w:val="en"/>
        </w:rPr>
        <w:t>F</w:t>
      </w:r>
      <w:r w:rsidR="00CA275B" w:rsidRPr="00E80B99">
        <w:rPr>
          <w:bCs/>
          <w:lang w:val="en"/>
        </w:rPr>
        <w:t xml:space="preserve">ill out this form </w:t>
      </w:r>
      <w:r>
        <w:rPr>
          <w:bCs/>
          <w:lang w:val="en"/>
        </w:rPr>
        <w:t>and</w:t>
      </w:r>
      <w:r w:rsidR="00CA275B" w:rsidRPr="00E80B99">
        <w:rPr>
          <w:bCs/>
          <w:lang w:val="en"/>
        </w:rPr>
        <w:t xml:space="preserve"> questions</w:t>
      </w:r>
      <w:r w:rsidR="00BE75E9">
        <w:rPr>
          <w:bCs/>
          <w:lang w:val="en"/>
        </w:rPr>
        <w:t xml:space="preserve"> by the deadline. </w:t>
      </w:r>
      <w:r w:rsidR="00BE75E9" w:rsidRPr="00BE75E9">
        <w:rPr>
          <w:bCs/>
          <w:lang w:val="en"/>
        </w:rPr>
        <w:t xml:space="preserve">Application deadlines throughout the year: May 1, </w:t>
      </w:r>
      <w:r w:rsidR="003935B8">
        <w:rPr>
          <w:bCs/>
          <w:lang w:val="en"/>
        </w:rPr>
        <w:t>September</w:t>
      </w:r>
      <w:r w:rsidR="00BE75E9" w:rsidRPr="00BE75E9">
        <w:rPr>
          <w:bCs/>
          <w:lang w:val="en"/>
        </w:rPr>
        <w:t xml:space="preserve"> 1, and February 1. </w:t>
      </w:r>
    </w:p>
    <w:p w14:paraId="10FED036" w14:textId="77777777" w:rsidR="00E80B99" w:rsidRDefault="00E80B99" w:rsidP="00E80B99">
      <w:pPr>
        <w:pStyle w:val="ListParagraph"/>
        <w:numPr>
          <w:ilvl w:val="0"/>
          <w:numId w:val="5"/>
        </w:numPr>
        <w:rPr>
          <w:bCs/>
          <w:lang w:val="en"/>
        </w:rPr>
      </w:pPr>
      <w:r>
        <w:rPr>
          <w:bCs/>
          <w:lang w:val="en"/>
        </w:rPr>
        <w:t>I</w:t>
      </w:r>
      <w:r w:rsidR="00CA275B" w:rsidRPr="00E80B99">
        <w:rPr>
          <w:bCs/>
          <w:lang w:val="en"/>
        </w:rPr>
        <w:t>nclude a letter of recommendation from local pastor or small group leader</w:t>
      </w:r>
    </w:p>
    <w:p w14:paraId="2A2DCF83" w14:textId="39A884E3" w:rsidR="00CA275B" w:rsidRPr="00E80B99" w:rsidRDefault="00CA275B" w:rsidP="00E80B99">
      <w:pPr>
        <w:pStyle w:val="ListParagraph"/>
        <w:numPr>
          <w:ilvl w:val="0"/>
          <w:numId w:val="5"/>
        </w:numPr>
        <w:rPr>
          <w:bCs/>
          <w:lang w:val="en"/>
        </w:rPr>
      </w:pPr>
      <w:r w:rsidRPr="00E80B99">
        <w:rPr>
          <w:bCs/>
          <w:lang w:val="en"/>
        </w:rPr>
        <w:t xml:space="preserve">Send to: </w:t>
      </w:r>
      <w:hyperlink r:id="rId7">
        <w:r w:rsidRPr="00E80B99">
          <w:rPr>
            <w:rStyle w:val="Hyperlink"/>
            <w:bCs/>
            <w:lang w:val="en"/>
          </w:rPr>
          <w:t>kehumber@gmail.com</w:t>
        </w:r>
      </w:hyperlink>
      <w:r w:rsidRPr="00E80B99">
        <w:rPr>
          <w:bCs/>
          <w:lang w:val="en"/>
        </w:rPr>
        <w:t xml:space="preserve"> </w:t>
      </w:r>
    </w:p>
    <w:p w14:paraId="2D71E5A1" w14:textId="77777777" w:rsidR="00E80B99" w:rsidRDefault="00E80B99" w:rsidP="00E80B99">
      <w:pPr>
        <w:rPr>
          <w:bCs/>
          <w:lang w:val="en"/>
        </w:rPr>
      </w:pPr>
    </w:p>
    <w:p w14:paraId="3A7E982D" w14:textId="4CCE9D35" w:rsidR="00CA275B" w:rsidRPr="00CA275B" w:rsidRDefault="00CA275B" w:rsidP="00E80B99">
      <w:pPr>
        <w:rPr>
          <w:bCs/>
          <w:u w:val="single"/>
          <w:lang w:val="en"/>
        </w:rPr>
      </w:pPr>
      <w:r w:rsidRPr="00CA275B">
        <w:rPr>
          <w:bCs/>
          <w:lang w:val="en"/>
        </w:rPr>
        <w:t xml:space="preserve">Questions? Please call or text: Pastor Karen 971-404-4344 </w:t>
      </w:r>
    </w:p>
    <w:p w14:paraId="25A0CA0B" w14:textId="77777777" w:rsidR="00CA275B" w:rsidRPr="00CA275B" w:rsidRDefault="00CA275B" w:rsidP="00E80B99">
      <w:pPr>
        <w:rPr>
          <w:bCs/>
          <w:lang w:val="en"/>
        </w:rPr>
      </w:pPr>
    </w:p>
    <w:p w14:paraId="2473DDB7" w14:textId="77777777" w:rsidR="00CA275B" w:rsidRPr="00CA275B" w:rsidRDefault="00CA275B" w:rsidP="00E80B99">
      <w:pPr>
        <w:rPr>
          <w:bCs/>
          <w:lang w:val="en"/>
        </w:rPr>
      </w:pPr>
      <w:r w:rsidRPr="00CA275B">
        <w:rPr>
          <w:b/>
          <w:bCs/>
          <w:lang w:val="en"/>
        </w:rPr>
        <w:t>Your Name</w:t>
      </w:r>
      <w:r w:rsidRPr="00CA275B">
        <w:rPr>
          <w:bCs/>
          <w:lang w:val="en"/>
        </w:rPr>
        <w:t xml:space="preserve">: </w:t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lang w:val="en"/>
        </w:rPr>
        <w:t xml:space="preserve"> </w:t>
      </w:r>
    </w:p>
    <w:p w14:paraId="0C0D8788" w14:textId="77777777" w:rsidR="00CA275B" w:rsidRPr="00CA275B" w:rsidRDefault="00CA275B" w:rsidP="00E80B99">
      <w:pPr>
        <w:rPr>
          <w:bCs/>
          <w:lang w:val="en"/>
        </w:rPr>
      </w:pPr>
      <w:r w:rsidRPr="00CA275B">
        <w:rPr>
          <w:bCs/>
          <w:lang w:val="en"/>
        </w:rPr>
        <w:t xml:space="preserve">Cell Phone: </w:t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</w:p>
    <w:p w14:paraId="7E151BE8" w14:textId="77777777" w:rsidR="00CA275B" w:rsidRPr="00CA275B" w:rsidRDefault="00CA275B" w:rsidP="00E80B99">
      <w:pPr>
        <w:rPr>
          <w:bCs/>
          <w:lang w:val="en"/>
        </w:rPr>
      </w:pPr>
      <w:r w:rsidRPr="00CA275B">
        <w:rPr>
          <w:bCs/>
          <w:lang w:val="en"/>
        </w:rPr>
        <w:t xml:space="preserve">Email: </w:t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</w:p>
    <w:p w14:paraId="0ADC99A2" w14:textId="77777777" w:rsidR="00CA275B" w:rsidRPr="00CA275B" w:rsidRDefault="00CA275B" w:rsidP="00E80B99">
      <w:pPr>
        <w:rPr>
          <w:bCs/>
          <w:lang w:val="en"/>
        </w:rPr>
      </w:pPr>
      <w:r w:rsidRPr="00CA275B">
        <w:rPr>
          <w:bCs/>
          <w:lang w:val="en"/>
        </w:rPr>
        <w:t xml:space="preserve">Mailing Address: </w:t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</w:p>
    <w:p w14:paraId="4BFE8330" w14:textId="77777777" w:rsidR="00CA275B" w:rsidRPr="00CA275B" w:rsidRDefault="00CA275B" w:rsidP="00E80B99">
      <w:pPr>
        <w:rPr>
          <w:bCs/>
          <w:u w:val="single"/>
          <w:lang w:val="en"/>
        </w:rPr>
      </w:pPr>
      <w:r w:rsidRPr="00CA275B">
        <w:rPr>
          <w:bCs/>
          <w:lang w:val="en"/>
        </w:rPr>
        <w:tab/>
        <w:t xml:space="preserve">City/State/Zip: </w:t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</w:p>
    <w:p w14:paraId="7DFBB023" w14:textId="77777777" w:rsidR="00CA275B" w:rsidRPr="00CA275B" w:rsidRDefault="00CA275B" w:rsidP="00E80B99">
      <w:pPr>
        <w:rPr>
          <w:bCs/>
          <w:lang w:val="en"/>
        </w:rPr>
      </w:pPr>
      <w:r w:rsidRPr="00CA275B">
        <w:rPr>
          <w:bCs/>
          <w:lang w:val="en"/>
        </w:rPr>
        <w:t xml:space="preserve">Home Church: </w:t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</w:p>
    <w:p w14:paraId="3BA1178A" w14:textId="77777777" w:rsidR="00CA275B" w:rsidRPr="00CA275B" w:rsidRDefault="00CA275B" w:rsidP="00E80B99">
      <w:pPr>
        <w:rPr>
          <w:bCs/>
          <w:lang w:val="en"/>
        </w:rPr>
      </w:pPr>
      <w:r w:rsidRPr="00CA275B">
        <w:rPr>
          <w:bCs/>
          <w:lang w:val="en"/>
        </w:rPr>
        <w:t xml:space="preserve">Birthdate: </w:t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</w:p>
    <w:p w14:paraId="2E10E778" w14:textId="77777777" w:rsidR="00CA275B" w:rsidRPr="00CA275B" w:rsidRDefault="00CA275B" w:rsidP="00E80B99">
      <w:pPr>
        <w:rPr>
          <w:bCs/>
          <w:lang w:val="en"/>
        </w:rPr>
      </w:pPr>
    </w:p>
    <w:p w14:paraId="598CB45E" w14:textId="70BA8FB8" w:rsidR="00CA275B" w:rsidRPr="00CA275B" w:rsidRDefault="002C399B" w:rsidP="00E80B99">
      <w:pPr>
        <w:rPr>
          <w:bCs/>
          <w:lang w:val="en"/>
        </w:rPr>
      </w:pPr>
      <w:r>
        <w:rPr>
          <w:b/>
          <w:bCs/>
          <w:lang w:val="en"/>
        </w:rPr>
        <w:t>Nazarene Missions Team</w:t>
      </w:r>
      <w:r w:rsidR="00CA275B" w:rsidRPr="00CA275B">
        <w:rPr>
          <w:b/>
          <w:bCs/>
          <w:lang w:val="en"/>
        </w:rPr>
        <w:t xml:space="preserve"> Trip Information:</w:t>
      </w:r>
      <w:r w:rsidR="00CA275B" w:rsidRPr="00CA275B">
        <w:rPr>
          <w:bCs/>
          <w:lang w:val="en"/>
        </w:rPr>
        <w:t xml:space="preserve"> </w:t>
      </w:r>
    </w:p>
    <w:p w14:paraId="01C5F8D1" w14:textId="77777777" w:rsidR="00E80B99" w:rsidRDefault="00E80B99" w:rsidP="00E80B99">
      <w:pPr>
        <w:rPr>
          <w:bCs/>
          <w:lang w:val="en"/>
        </w:rPr>
      </w:pPr>
    </w:p>
    <w:p w14:paraId="05F068D2" w14:textId="251A6CA0" w:rsidR="00CA275B" w:rsidRPr="00CA275B" w:rsidRDefault="00CA275B" w:rsidP="00E80B99">
      <w:pPr>
        <w:rPr>
          <w:bCs/>
          <w:lang w:val="en"/>
        </w:rPr>
      </w:pPr>
      <w:r w:rsidRPr="00CA275B">
        <w:rPr>
          <w:bCs/>
          <w:lang w:val="en"/>
        </w:rPr>
        <w:t xml:space="preserve">Location: </w:t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lang w:val="en"/>
        </w:rPr>
        <w:t xml:space="preserve"> Dates: </w:t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</w:p>
    <w:p w14:paraId="563E0605" w14:textId="77777777" w:rsidR="00E80B99" w:rsidRDefault="00E80B99" w:rsidP="00E80B99">
      <w:pPr>
        <w:rPr>
          <w:bCs/>
          <w:lang w:val="en"/>
        </w:rPr>
      </w:pPr>
    </w:p>
    <w:p w14:paraId="72F1FEA0" w14:textId="000108E5" w:rsidR="00CA275B" w:rsidRPr="00CA275B" w:rsidRDefault="00CA275B" w:rsidP="00E80B99">
      <w:pPr>
        <w:rPr>
          <w:bCs/>
          <w:lang w:val="en"/>
        </w:rPr>
      </w:pPr>
      <w:r w:rsidRPr="00CA275B">
        <w:rPr>
          <w:bCs/>
          <w:lang w:val="en"/>
        </w:rPr>
        <w:t xml:space="preserve">Have you been on a </w:t>
      </w:r>
      <w:r w:rsidR="002C399B">
        <w:rPr>
          <w:bCs/>
          <w:lang w:val="en"/>
        </w:rPr>
        <w:t>NMT</w:t>
      </w:r>
      <w:r w:rsidRPr="00CA275B">
        <w:rPr>
          <w:bCs/>
          <w:lang w:val="en"/>
        </w:rPr>
        <w:t xml:space="preserve"> trip before? </w:t>
      </w:r>
      <w:r w:rsidR="00E80B99">
        <w:rPr>
          <w:bCs/>
          <w:lang w:val="en"/>
        </w:rPr>
        <w:t>___</w:t>
      </w:r>
      <w:r w:rsidRPr="00CA275B">
        <w:rPr>
          <w:bCs/>
          <w:lang w:val="en"/>
        </w:rPr>
        <w:t>Yes</w:t>
      </w:r>
      <w:r w:rsidRPr="00CA275B">
        <w:rPr>
          <w:bCs/>
          <w:lang w:val="en"/>
        </w:rPr>
        <w:tab/>
      </w:r>
      <w:r w:rsidR="00E80B99">
        <w:rPr>
          <w:bCs/>
          <w:lang w:val="en"/>
        </w:rPr>
        <w:t>___</w:t>
      </w:r>
      <w:r w:rsidRPr="00CA275B">
        <w:rPr>
          <w:bCs/>
          <w:lang w:val="en"/>
        </w:rPr>
        <w:t>No</w:t>
      </w:r>
    </w:p>
    <w:p w14:paraId="48C2451F" w14:textId="58454E4C" w:rsidR="00CA275B" w:rsidRPr="00CA275B" w:rsidRDefault="00CA275B" w:rsidP="00E80B99">
      <w:pPr>
        <w:rPr>
          <w:bCs/>
          <w:u w:val="single"/>
          <w:lang w:val="en"/>
        </w:rPr>
      </w:pPr>
      <w:r w:rsidRPr="00CA275B">
        <w:rPr>
          <w:bCs/>
          <w:lang w:val="en"/>
        </w:rPr>
        <w:t xml:space="preserve">If yes, where/when? </w:t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  <w:r w:rsidRPr="00CA275B">
        <w:rPr>
          <w:bCs/>
          <w:u w:val="single"/>
          <w:lang w:val="en"/>
        </w:rPr>
        <w:tab/>
      </w:r>
    </w:p>
    <w:p w14:paraId="7B21BC64" w14:textId="77777777" w:rsidR="00E80B99" w:rsidRDefault="00E80B99" w:rsidP="00E80B99">
      <w:pPr>
        <w:rPr>
          <w:bCs/>
          <w:lang w:val="en"/>
        </w:rPr>
      </w:pPr>
    </w:p>
    <w:p w14:paraId="5CFCCBC5" w14:textId="30D87588" w:rsidR="00E80B99" w:rsidRDefault="00CA275B" w:rsidP="00E80B99">
      <w:pPr>
        <w:rPr>
          <w:bCs/>
          <w:lang w:val="en"/>
        </w:rPr>
      </w:pPr>
      <w:r w:rsidRPr="00CA275B">
        <w:rPr>
          <w:bCs/>
          <w:lang w:val="en"/>
        </w:rPr>
        <w:t xml:space="preserve">Have you </w:t>
      </w:r>
      <w:proofErr w:type="gramStart"/>
      <w:r w:rsidRPr="00CA275B">
        <w:rPr>
          <w:bCs/>
          <w:lang w:val="en"/>
        </w:rPr>
        <w:t>applied</w:t>
      </w:r>
      <w:proofErr w:type="gramEnd"/>
      <w:r w:rsidRPr="00CA275B">
        <w:rPr>
          <w:bCs/>
          <w:lang w:val="en"/>
        </w:rPr>
        <w:t xml:space="preserve"> or received this scholarship before? </w:t>
      </w:r>
    </w:p>
    <w:p w14:paraId="5FE29FFC" w14:textId="3D790B99" w:rsidR="00CA275B" w:rsidRPr="00CA275B" w:rsidRDefault="00980768" w:rsidP="00E80B99">
      <w:pPr>
        <w:rPr>
          <w:bCs/>
          <w:lang w:val="en"/>
        </w:rPr>
      </w:pPr>
      <w:r>
        <w:rPr>
          <w:bCs/>
          <w:lang w:val="en"/>
        </w:rPr>
        <w:t xml:space="preserve">____ No  </w:t>
      </w:r>
      <w:r>
        <w:rPr>
          <w:bCs/>
          <w:lang w:val="en"/>
        </w:rPr>
        <w:tab/>
      </w:r>
      <w:r>
        <w:rPr>
          <w:bCs/>
          <w:lang w:val="en"/>
        </w:rPr>
        <w:tab/>
      </w:r>
      <w:r w:rsidR="00E80B99">
        <w:rPr>
          <w:bCs/>
          <w:lang w:val="en"/>
        </w:rPr>
        <w:t>___</w:t>
      </w:r>
      <w:r w:rsidR="00CA275B" w:rsidRPr="00CA275B">
        <w:rPr>
          <w:bCs/>
          <w:lang w:val="en"/>
        </w:rPr>
        <w:t>Yes</w:t>
      </w:r>
      <w:r w:rsidR="00E80B99">
        <w:rPr>
          <w:bCs/>
          <w:lang w:val="en"/>
        </w:rPr>
        <w:t xml:space="preserve"> </w:t>
      </w:r>
      <w:r w:rsidR="00CA275B" w:rsidRPr="00CA275B">
        <w:rPr>
          <w:bCs/>
          <w:lang w:val="en"/>
        </w:rPr>
        <w:tab/>
        <w:t xml:space="preserve">If yes, when? </w:t>
      </w:r>
      <w:r w:rsidR="00CA275B" w:rsidRPr="00CA275B">
        <w:rPr>
          <w:bCs/>
          <w:u w:val="single"/>
          <w:lang w:val="en"/>
        </w:rPr>
        <w:tab/>
      </w:r>
      <w:r w:rsidR="00CA275B" w:rsidRPr="00CA275B">
        <w:rPr>
          <w:bCs/>
          <w:u w:val="single"/>
          <w:lang w:val="en"/>
        </w:rPr>
        <w:tab/>
      </w:r>
      <w:r w:rsidR="00CA275B" w:rsidRPr="00CA275B">
        <w:rPr>
          <w:bCs/>
          <w:u w:val="single"/>
          <w:lang w:val="en"/>
        </w:rPr>
        <w:tab/>
      </w:r>
    </w:p>
    <w:p w14:paraId="48EE85E3" w14:textId="77777777" w:rsidR="00E80B99" w:rsidRPr="00CA275B" w:rsidRDefault="00E80B99" w:rsidP="00E80B99">
      <w:pPr>
        <w:rPr>
          <w:bCs/>
          <w:lang w:val="en"/>
        </w:rPr>
      </w:pPr>
    </w:p>
    <w:p w14:paraId="3AD0941C" w14:textId="77777777" w:rsidR="00CA275B" w:rsidRPr="00CA275B" w:rsidRDefault="00CA275B" w:rsidP="00E80B99">
      <w:pPr>
        <w:rPr>
          <w:bCs/>
          <w:lang w:val="en"/>
        </w:rPr>
      </w:pPr>
      <w:r w:rsidRPr="00CA275B">
        <w:rPr>
          <w:bCs/>
          <w:lang w:val="en"/>
        </w:rPr>
        <w:t>If you receive this scholarship, we hope and expect you to formally share your experience with at least two of the following: the local church body, a small group Bible study, a local youth group, at WAPAC District Assembly, or via a local NMI video.</w:t>
      </w:r>
    </w:p>
    <w:p w14:paraId="6ECEC718" w14:textId="6A874BE0" w:rsidR="00CA275B" w:rsidRPr="00CA275B" w:rsidRDefault="00CA275B" w:rsidP="00E80B99">
      <w:pPr>
        <w:rPr>
          <w:bCs/>
          <w:lang w:val="en"/>
        </w:rPr>
      </w:pPr>
      <w:r w:rsidRPr="00CA275B">
        <w:rPr>
          <w:bCs/>
          <w:lang w:val="en"/>
        </w:rPr>
        <w:tab/>
        <w:t>Do you agree to do this?</w:t>
      </w:r>
      <w:r w:rsidRPr="00CA275B">
        <w:rPr>
          <w:bCs/>
          <w:lang w:val="en"/>
        </w:rPr>
        <w:tab/>
      </w:r>
      <w:r w:rsidR="00E80B99">
        <w:rPr>
          <w:bCs/>
          <w:lang w:val="en"/>
        </w:rPr>
        <w:t>___</w:t>
      </w:r>
      <w:r w:rsidRPr="00CA275B">
        <w:rPr>
          <w:bCs/>
          <w:lang w:val="en"/>
        </w:rPr>
        <w:t>Yes</w:t>
      </w:r>
      <w:r w:rsidR="00E80B99">
        <w:rPr>
          <w:bCs/>
          <w:lang w:val="en"/>
        </w:rPr>
        <w:tab/>
      </w:r>
      <w:r w:rsidRPr="00CA275B">
        <w:rPr>
          <w:bCs/>
          <w:lang w:val="en"/>
        </w:rPr>
        <w:tab/>
      </w:r>
      <w:r w:rsidR="00E80B99">
        <w:rPr>
          <w:bCs/>
          <w:lang w:val="en"/>
        </w:rPr>
        <w:t>___</w:t>
      </w:r>
      <w:r w:rsidRPr="00CA275B">
        <w:rPr>
          <w:bCs/>
          <w:lang w:val="en"/>
        </w:rPr>
        <w:t>No</w:t>
      </w:r>
    </w:p>
    <w:p w14:paraId="0DB8C428" w14:textId="77777777" w:rsidR="00CA275B" w:rsidRPr="00CA275B" w:rsidRDefault="00CA275B" w:rsidP="00E80B99">
      <w:pPr>
        <w:rPr>
          <w:bCs/>
          <w:lang w:val="en"/>
        </w:rPr>
      </w:pPr>
    </w:p>
    <w:p w14:paraId="100E9623" w14:textId="1A1D0DF2" w:rsidR="00E80B99" w:rsidRDefault="00CA275B" w:rsidP="00980768">
      <w:pPr>
        <w:rPr>
          <w:b/>
          <w:bCs/>
          <w:lang w:val="en"/>
        </w:rPr>
      </w:pPr>
      <w:r w:rsidRPr="00CA275B">
        <w:rPr>
          <w:b/>
          <w:bCs/>
          <w:lang w:val="en"/>
        </w:rPr>
        <w:t xml:space="preserve">Signature: </w:t>
      </w:r>
      <w:r w:rsidRPr="00CA275B">
        <w:rPr>
          <w:b/>
          <w:bCs/>
          <w:u w:val="single"/>
          <w:lang w:val="en"/>
        </w:rPr>
        <w:tab/>
      </w:r>
      <w:r w:rsidRPr="00CA275B">
        <w:rPr>
          <w:b/>
          <w:bCs/>
          <w:u w:val="single"/>
          <w:lang w:val="en"/>
        </w:rPr>
        <w:tab/>
      </w:r>
      <w:r w:rsidRPr="00CA275B">
        <w:rPr>
          <w:b/>
          <w:bCs/>
          <w:u w:val="single"/>
          <w:lang w:val="en"/>
        </w:rPr>
        <w:tab/>
      </w:r>
      <w:r w:rsidRPr="00CA275B">
        <w:rPr>
          <w:b/>
          <w:bCs/>
          <w:u w:val="single"/>
          <w:lang w:val="en"/>
        </w:rPr>
        <w:tab/>
      </w:r>
      <w:r w:rsidRPr="00CA275B">
        <w:rPr>
          <w:b/>
          <w:bCs/>
          <w:u w:val="single"/>
          <w:lang w:val="en"/>
        </w:rPr>
        <w:tab/>
      </w:r>
      <w:r w:rsidRPr="00CA275B">
        <w:rPr>
          <w:b/>
          <w:bCs/>
          <w:u w:val="single"/>
          <w:lang w:val="en"/>
        </w:rPr>
        <w:tab/>
      </w:r>
      <w:r w:rsidRPr="00CA275B">
        <w:rPr>
          <w:b/>
          <w:bCs/>
          <w:u w:val="single"/>
          <w:lang w:val="en"/>
        </w:rPr>
        <w:tab/>
      </w:r>
      <w:r w:rsidRPr="00CA275B">
        <w:rPr>
          <w:b/>
          <w:bCs/>
          <w:u w:val="single"/>
          <w:lang w:val="en"/>
        </w:rPr>
        <w:tab/>
      </w:r>
      <w:r w:rsidRPr="00CA275B">
        <w:rPr>
          <w:b/>
          <w:bCs/>
          <w:lang w:val="en"/>
        </w:rPr>
        <w:t xml:space="preserve"> Date: </w:t>
      </w:r>
      <w:r w:rsidRPr="00CA275B">
        <w:rPr>
          <w:b/>
          <w:bCs/>
          <w:u w:val="single"/>
          <w:lang w:val="en"/>
        </w:rPr>
        <w:tab/>
      </w:r>
      <w:r w:rsidRPr="00CA275B">
        <w:rPr>
          <w:b/>
          <w:bCs/>
          <w:u w:val="single"/>
          <w:lang w:val="en"/>
        </w:rPr>
        <w:tab/>
      </w:r>
      <w:r w:rsidRPr="00CA275B">
        <w:rPr>
          <w:b/>
          <w:bCs/>
          <w:u w:val="single"/>
          <w:lang w:val="en"/>
        </w:rPr>
        <w:tab/>
      </w:r>
      <w:r w:rsidR="00E80B99">
        <w:rPr>
          <w:b/>
          <w:bCs/>
          <w:lang w:val="en"/>
        </w:rPr>
        <w:br w:type="page"/>
      </w:r>
    </w:p>
    <w:p w14:paraId="703FA320" w14:textId="05831022" w:rsidR="00CA275B" w:rsidRDefault="00CA275B" w:rsidP="00E80B99">
      <w:pPr>
        <w:rPr>
          <w:bCs/>
          <w:lang w:val="en"/>
        </w:rPr>
      </w:pPr>
      <w:r w:rsidRPr="00CA275B">
        <w:rPr>
          <w:b/>
          <w:bCs/>
          <w:lang w:val="en"/>
        </w:rPr>
        <w:lastRenderedPageBreak/>
        <w:t xml:space="preserve">Short Answer Questions (100 - 300 words) </w:t>
      </w:r>
      <w:r w:rsidRPr="00CA275B">
        <w:rPr>
          <w:bCs/>
          <w:lang w:val="en"/>
        </w:rPr>
        <w:t>(add an additional page as needed)</w:t>
      </w:r>
    </w:p>
    <w:p w14:paraId="0CEE3355" w14:textId="77777777" w:rsidR="00E80B99" w:rsidRPr="00CA275B" w:rsidRDefault="00E80B99" w:rsidP="00E80B99">
      <w:pPr>
        <w:rPr>
          <w:bCs/>
          <w:lang w:val="en"/>
        </w:rPr>
      </w:pPr>
    </w:p>
    <w:p w14:paraId="5461F21E" w14:textId="21746AED" w:rsidR="00CA275B" w:rsidRDefault="00CA275B" w:rsidP="00E80B99">
      <w:pPr>
        <w:numPr>
          <w:ilvl w:val="0"/>
          <w:numId w:val="4"/>
        </w:numPr>
        <w:rPr>
          <w:bCs/>
          <w:lang w:val="en"/>
        </w:rPr>
      </w:pPr>
      <w:r w:rsidRPr="00CA275B">
        <w:rPr>
          <w:bCs/>
          <w:lang w:val="en"/>
        </w:rPr>
        <w:t>What do you hope to gain or experience from participating in a</w:t>
      </w:r>
      <w:r w:rsidR="002C399B">
        <w:rPr>
          <w:bCs/>
          <w:lang w:val="en"/>
        </w:rPr>
        <w:t xml:space="preserve">n NMT </w:t>
      </w:r>
      <w:r w:rsidRPr="00CA275B">
        <w:rPr>
          <w:bCs/>
          <w:lang w:val="en"/>
        </w:rPr>
        <w:t>trip?</w:t>
      </w:r>
    </w:p>
    <w:p w14:paraId="48CD996E" w14:textId="77777777" w:rsidR="00E80B99" w:rsidRDefault="00E80B99" w:rsidP="00E80B99">
      <w:pPr>
        <w:ind w:left="720"/>
        <w:rPr>
          <w:bCs/>
          <w:lang w:val="en"/>
        </w:rPr>
      </w:pPr>
    </w:p>
    <w:p w14:paraId="6A15A92B" w14:textId="77777777" w:rsidR="00E80B99" w:rsidRDefault="00E80B99" w:rsidP="00E80B99">
      <w:pPr>
        <w:ind w:left="720"/>
        <w:rPr>
          <w:bCs/>
          <w:lang w:val="en"/>
        </w:rPr>
      </w:pPr>
    </w:p>
    <w:p w14:paraId="68FF0FCB" w14:textId="77777777" w:rsidR="00D5259C" w:rsidRDefault="00D5259C" w:rsidP="00E80B99">
      <w:pPr>
        <w:ind w:left="720"/>
        <w:rPr>
          <w:bCs/>
          <w:lang w:val="en"/>
        </w:rPr>
      </w:pPr>
    </w:p>
    <w:p w14:paraId="562CDBA1" w14:textId="77777777" w:rsidR="00D5259C" w:rsidRDefault="00D5259C" w:rsidP="00E80B99">
      <w:pPr>
        <w:ind w:left="720"/>
        <w:rPr>
          <w:bCs/>
          <w:lang w:val="en"/>
        </w:rPr>
      </w:pPr>
    </w:p>
    <w:p w14:paraId="1FF5B3EA" w14:textId="77777777" w:rsidR="00D5259C" w:rsidRDefault="00D5259C" w:rsidP="00E80B99">
      <w:pPr>
        <w:ind w:left="720"/>
        <w:rPr>
          <w:bCs/>
          <w:lang w:val="en"/>
        </w:rPr>
      </w:pPr>
    </w:p>
    <w:p w14:paraId="1FEF3FB3" w14:textId="77777777" w:rsidR="00D5259C" w:rsidRDefault="00D5259C" w:rsidP="00E80B99">
      <w:pPr>
        <w:ind w:left="720"/>
        <w:rPr>
          <w:bCs/>
          <w:lang w:val="en"/>
        </w:rPr>
      </w:pPr>
    </w:p>
    <w:p w14:paraId="0E1130A4" w14:textId="77777777" w:rsidR="00D5259C" w:rsidRDefault="00D5259C" w:rsidP="00E80B99">
      <w:pPr>
        <w:ind w:left="720"/>
        <w:rPr>
          <w:bCs/>
          <w:lang w:val="en"/>
        </w:rPr>
      </w:pPr>
    </w:p>
    <w:p w14:paraId="0A073D4C" w14:textId="77777777" w:rsidR="00D5259C" w:rsidRDefault="00D5259C" w:rsidP="00E80B99">
      <w:pPr>
        <w:ind w:left="720"/>
        <w:rPr>
          <w:bCs/>
          <w:lang w:val="en"/>
        </w:rPr>
      </w:pPr>
    </w:p>
    <w:p w14:paraId="31032E45" w14:textId="77777777" w:rsidR="00E80B99" w:rsidRPr="00CA275B" w:rsidRDefault="00E80B99" w:rsidP="00E80B99">
      <w:pPr>
        <w:ind w:left="720"/>
        <w:rPr>
          <w:bCs/>
          <w:lang w:val="en"/>
        </w:rPr>
      </w:pPr>
    </w:p>
    <w:p w14:paraId="4C924D87" w14:textId="77777777" w:rsidR="00CA275B" w:rsidRDefault="00CA275B" w:rsidP="00E80B99">
      <w:pPr>
        <w:numPr>
          <w:ilvl w:val="0"/>
          <w:numId w:val="4"/>
        </w:numPr>
        <w:rPr>
          <w:bCs/>
          <w:lang w:val="en"/>
        </w:rPr>
      </w:pPr>
      <w:r w:rsidRPr="00CA275B">
        <w:rPr>
          <w:bCs/>
          <w:lang w:val="en"/>
        </w:rPr>
        <w:t>Tell us about the need for the scholarship (what’s your financial situation?). How will the rest of the trip money be acquired?</w:t>
      </w:r>
    </w:p>
    <w:p w14:paraId="0E203C75" w14:textId="77777777" w:rsidR="00E80B99" w:rsidRDefault="00E80B99" w:rsidP="00E80B99">
      <w:pPr>
        <w:ind w:left="720"/>
        <w:rPr>
          <w:bCs/>
          <w:lang w:val="en"/>
        </w:rPr>
      </w:pPr>
    </w:p>
    <w:p w14:paraId="1A4011B6" w14:textId="77777777" w:rsidR="00E80B99" w:rsidRDefault="00E80B99" w:rsidP="00E80B99">
      <w:pPr>
        <w:ind w:left="720"/>
        <w:rPr>
          <w:bCs/>
          <w:lang w:val="en"/>
        </w:rPr>
      </w:pPr>
    </w:p>
    <w:p w14:paraId="440BB9F8" w14:textId="77777777" w:rsidR="00D5259C" w:rsidRDefault="00D5259C" w:rsidP="00E80B99">
      <w:pPr>
        <w:ind w:left="720"/>
        <w:rPr>
          <w:bCs/>
          <w:lang w:val="en"/>
        </w:rPr>
      </w:pPr>
    </w:p>
    <w:p w14:paraId="068B23FF" w14:textId="77777777" w:rsidR="00D5259C" w:rsidRDefault="00D5259C" w:rsidP="00E80B99">
      <w:pPr>
        <w:ind w:left="720"/>
        <w:rPr>
          <w:bCs/>
          <w:lang w:val="en"/>
        </w:rPr>
      </w:pPr>
    </w:p>
    <w:p w14:paraId="0616938E" w14:textId="77777777" w:rsidR="00D5259C" w:rsidRDefault="00D5259C" w:rsidP="00E80B99">
      <w:pPr>
        <w:ind w:left="720"/>
        <w:rPr>
          <w:bCs/>
          <w:lang w:val="en"/>
        </w:rPr>
      </w:pPr>
    </w:p>
    <w:p w14:paraId="1EF5A7FD" w14:textId="6B1BB098" w:rsidR="00D5259C" w:rsidRPr="00980768" w:rsidRDefault="00D5259C" w:rsidP="00D5259C">
      <w:pPr>
        <w:pStyle w:val="ListParagraph"/>
        <w:numPr>
          <w:ilvl w:val="0"/>
          <w:numId w:val="4"/>
        </w:numPr>
        <w:rPr>
          <w:bCs/>
          <w:lang w:val="en"/>
        </w:rPr>
      </w:pPr>
      <w:r>
        <w:rPr>
          <w:bCs/>
          <w:lang w:val="en"/>
        </w:rPr>
        <w:t xml:space="preserve">Total amount requested: </w:t>
      </w:r>
      <w:r>
        <w:rPr>
          <w:bCs/>
          <w:u w:val="single"/>
          <w:lang w:val="en"/>
        </w:rPr>
        <w:tab/>
      </w:r>
      <w:r>
        <w:rPr>
          <w:bCs/>
          <w:u w:val="single"/>
          <w:lang w:val="en"/>
        </w:rPr>
        <w:tab/>
      </w:r>
      <w:r>
        <w:rPr>
          <w:bCs/>
          <w:u w:val="single"/>
          <w:lang w:val="en"/>
        </w:rPr>
        <w:tab/>
      </w:r>
      <w:r>
        <w:rPr>
          <w:bCs/>
          <w:u w:val="single"/>
          <w:lang w:val="en"/>
        </w:rPr>
        <w:tab/>
      </w:r>
    </w:p>
    <w:p w14:paraId="3040F460" w14:textId="77777777" w:rsidR="00980768" w:rsidRDefault="00980768" w:rsidP="00980768">
      <w:pPr>
        <w:pStyle w:val="ListParagraph"/>
        <w:rPr>
          <w:bCs/>
          <w:lang w:val="en"/>
        </w:rPr>
      </w:pPr>
    </w:p>
    <w:p w14:paraId="5FD6D825" w14:textId="77777777" w:rsidR="00980768" w:rsidRPr="00980768" w:rsidRDefault="00980768" w:rsidP="00980768">
      <w:pPr>
        <w:pStyle w:val="ListParagraph"/>
        <w:rPr>
          <w:bCs/>
          <w:lang w:val="en"/>
        </w:rPr>
      </w:pPr>
    </w:p>
    <w:p w14:paraId="6B644B0B" w14:textId="4DC38041" w:rsidR="00980768" w:rsidRPr="00D5259C" w:rsidRDefault="00980768" w:rsidP="00D5259C">
      <w:pPr>
        <w:pStyle w:val="ListParagraph"/>
        <w:numPr>
          <w:ilvl w:val="0"/>
          <w:numId w:val="4"/>
        </w:numPr>
        <w:rPr>
          <w:bCs/>
          <w:lang w:val="en"/>
        </w:rPr>
      </w:pPr>
      <w:r>
        <w:rPr>
          <w:bCs/>
          <w:lang w:val="en"/>
        </w:rPr>
        <w:t>What is the overall cost of the Nazarene Missions Team trip?</w:t>
      </w:r>
    </w:p>
    <w:p w14:paraId="00BE3848" w14:textId="77777777" w:rsidR="00E80B99" w:rsidRDefault="00E80B99" w:rsidP="00E80B99">
      <w:pPr>
        <w:ind w:left="720"/>
        <w:rPr>
          <w:bCs/>
          <w:lang w:val="en"/>
        </w:rPr>
      </w:pPr>
    </w:p>
    <w:p w14:paraId="3B10237C" w14:textId="77777777" w:rsidR="00E80B99" w:rsidRPr="00CA275B" w:rsidRDefault="00E80B99" w:rsidP="00E80B99">
      <w:pPr>
        <w:ind w:left="720"/>
        <w:rPr>
          <w:bCs/>
          <w:lang w:val="en"/>
        </w:rPr>
      </w:pPr>
    </w:p>
    <w:sectPr w:rsidR="00E80B99" w:rsidRPr="00CA275B" w:rsidSect="00FD53E2">
      <w:headerReference w:type="default" r:id="rId8"/>
      <w:headerReference w:type="first" r:id="rId9"/>
      <w:footerReference w:type="first" r:id="rId10"/>
      <w:pgSz w:w="12240" w:h="15840"/>
      <w:pgMar w:top="1440" w:right="1440" w:bottom="50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816E" w14:textId="77777777" w:rsidR="00323F70" w:rsidRDefault="00323F70" w:rsidP="000A0345">
      <w:r>
        <w:separator/>
      </w:r>
    </w:p>
  </w:endnote>
  <w:endnote w:type="continuationSeparator" w:id="0">
    <w:p w14:paraId="513B3069" w14:textId="77777777" w:rsidR="00323F70" w:rsidRDefault="00323F70" w:rsidP="000A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D7C5" w14:textId="77777777" w:rsidR="000642E4" w:rsidRDefault="000642E4" w:rsidP="000642E4">
    <w:pPr>
      <w:pStyle w:val="Footer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B3DD9" wp14:editId="03B09C21">
              <wp:simplePos x="0" y="0"/>
              <wp:positionH relativeFrom="column">
                <wp:posOffset>-152400</wp:posOffset>
              </wp:positionH>
              <wp:positionV relativeFrom="paragraph">
                <wp:posOffset>85725</wp:posOffset>
              </wp:positionV>
              <wp:extent cx="6347460" cy="0"/>
              <wp:effectExtent l="0" t="0" r="0" b="0"/>
              <wp:wrapNone/>
              <wp:docPr id="545014331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983E66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6.75pt" to="487.8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" strokecolor="#156082 [3204]" strokeweight=".5pt">
              <v:stroke joinstyle="miter"/>
            </v:line>
          </w:pict>
        </mc:Fallback>
      </mc:AlternateContent>
    </w:r>
  </w:p>
  <w:p w14:paraId="7E158498" w14:textId="77777777" w:rsidR="000642E4" w:rsidRPr="000642E4" w:rsidRDefault="000642E4" w:rsidP="000642E4">
    <w:pPr>
      <w:pStyle w:val="Footer"/>
      <w:jc w:val="center"/>
      <w:rPr>
        <w:color w:val="0E2841" w:themeColor="text2"/>
        <w:sz w:val="20"/>
        <w:szCs w:val="20"/>
      </w:rPr>
    </w:pPr>
    <w:r w:rsidRPr="000642E4">
      <w:rPr>
        <w:color w:val="0E2841" w:themeColor="text2"/>
        <w:sz w:val="20"/>
        <w:szCs w:val="20"/>
      </w:rPr>
      <w:t xml:space="preserve">WAPAC NMI </w:t>
    </w:r>
    <w:r w:rsidRPr="000642E4">
      <w:rPr>
        <w:rFonts w:cs="Tahoma"/>
        <w:color w:val="0E2841" w:themeColor="text2"/>
        <w:sz w:val="20"/>
        <w:szCs w:val="20"/>
      </w:rPr>
      <w:t>⁜</w:t>
    </w:r>
    <w:r w:rsidRPr="000642E4">
      <w:rPr>
        <w:color w:val="0E2841" w:themeColor="text2"/>
        <w:sz w:val="20"/>
        <w:szCs w:val="20"/>
      </w:rPr>
      <w:t xml:space="preserve"> 2646 RW Johnson Blvd SW, Suite 108 </w:t>
    </w:r>
    <w:r w:rsidRPr="000642E4">
      <w:rPr>
        <w:rFonts w:cs="Tahoma"/>
        <w:color w:val="0E2841" w:themeColor="text2"/>
        <w:sz w:val="20"/>
        <w:szCs w:val="20"/>
      </w:rPr>
      <w:t>⁜</w:t>
    </w:r>
    <w:r w:rsidRPr="000642E4">
      <w:rPr>
        <w:color w:val="0E2841" w:themeColor="text2"/>
        <w:sz w:val="20"/>
        <w:szCs w:val="20"/>
      </w:rPr>
      <w:t xml:space="preserve"> Tumwater, WA 98512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08EBB" w14:textId="77777777" w:rsidR="00323F70" w:rsidRDefault="00323F70" w:rsidP="000A0345">
      <w:r>
        <w:separator/>
      </w:r>
    </w:p>
  </w:footnote>
  <w:footnote w:type="continuationSeparator" w:id="0">
    <w:p w14:paraId="59A7A47A" w14:textId="77777777" w:rsidR="00323F70" w:rsidRDefault="00323F70" w:rsidP="000A0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822939353"/>
      <w:docPartObj>
        <w:docPartGallery w:val="Page Numbers (Top of Page)"/>
        <w:docPartUnique/>
      </w:docPartObj>
    </w:sdtPr>
    <w:sdtEndPr>
      <w:rPr>
        <w:noProof/>
        <w:color w:val="0E2841" w:themeColor="text2"/>
        <w:spacing w:val="0"/>
        <w:sz w:val="18"/>
        <w:szCs w:val="18"/>
      </w:rPr>
    </w:sdtEndPr>
    <w:sdtContent>
      <w:p w14:paraId="50A3AB20" w14:textId="77777777" w:rsidR="000A0345" w:rsidRPr="000642E4" w:rsidRDefault="000A0345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color w:val="0E2841" w:themeColor="text2"/>
            <w:sz w:val="18"/>
            <w:szCs w:val="18"/>
          </w:rPr>
        </w:pPr>
        <w:r w:rsidRPr="000642E4">
          <w:rPr>
            <w:color w:val="0E2841" w:themeColor="text2"/>
            <w:spacing w:val="60"/>
            <w:sz w:val="18"/>
            <w:szCs w:val="18"/>
          </w:rPr>
          <w:t>Page</w:t>
        </w:r>
        <w:r w:rsidRPr="000642E4">
          <w:rPr>
            <w:color w:val="0E2841" w:themeColor="text2"/>
            <w:sz w:val="18"/>
            <w:szCs w:val="18"/>
          </w:rPr>
          <w:t xml:space="preserve"> | </w:t>
        </w:r>
        <w:r w:rsidRPr="000642E4">
          <w:rPr>
            <w:color w:val="0E2841" w:themeColor="text2"/>
            <w:sz w:val="18"/>
            <w:szCs w:val="18"/>
          </w:rPr>
          <w:fldChar w:fldCharType="begin"/>
        </w:r>
        <w:r w:rsidRPr="000642E4">
          <w:rPr>
            <w:color w:val="0E2841" w:themeColor="text2"/>
            <w:sz w:val="18"/>
            <w:szCs w:val="18"/>
          </w:rPr>
          <w:instrText xml:space="preserve"> PAGE   \* MERGEFORMAT </w:instrText>
        </w:r>
        <w:r w:rsidRPr="000642E4">
          <w:rPr>
            <w:color w:val="0E2841" w:themeColor="text2"/>
            <w:sz w:val="18"/>
            <w:szCs w:val="18"/>
          </w:rPr>
          <w:fldChar w:fldCharType="separate"/>
        </w:r>
        <w:r w:rsidRPr="000642E4">
          <w:rPr>
            <w:noProof/>
            <w:color w:val="0E2841" w:themeColor="text2"/>
            <w:sz w:val="18"/>
            <w:szCs w:val="18"/>
          </w:rPr>
          <w:t>2</w:t>
        </w:r>
        <w:r w:rsidRPr="000642E4">
          <w:rPr>
            <w:noProof/>
            <w:color w:val="0E2841" w:themeColor="text2"/>
            <w:sz w:val="18"/>
            <w:szCs w:val="18"/>
          </w:rPr>
          <w:fldChar w:fldCharType="end"/>
        </w:r>
      </w:p>
    </w:sdtContent>
  </w:sdt>
  <w:p w14:paraId="31E8D267" w14:textId="77777777" w:rsidR="000A0345" w:rsidRDefault="000A03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98F8" w14:textId="77777777" w:rsidR="000642E4" w:rsidRDefault="000642E4">
    <w:pPr>
      <w:pStyle w:val="Header"/>
    </w:pPr>
  </w:p>
  <w:p w14:paraId="10BD4FA4" w14:textId="77777777" w:rsidR="000A0345" w:rsidRDefault="000A034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823AF4" wp14:editId="571C5391">
              <wp:simplePos x="0" y="0"/>
              <wp:positionH relativeFrom="column">
                <wp:posOffset>-175260</wp:posOffset>
              </wp:positionH>
              <wp:positionV relativeFrom="paragraph">
                <wp:posOffset>518160</wp:posOffset>
              </wp:positionV>
              <wp:extent cx="6347460" cy="0"/>
              <wp:effectExtent l="0" t="0" r="0" b="0"/>
              <wp:wrapNone/>
              <wp:docPr id="132929405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8A8E20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8pt,40.8pt" to="486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" strokecolor="#156082 [32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BED2F7" wp14:editId="57B04025">
              <wp:simplePos x="0" y="0"/>
              <wp:positionH relativeFrom="column">
                <wp:posOffset>4259580</wp:posOffset>
              </wp:positionH>
              <wp:positionV relativeFrom="paragraph">
                <wp:posOffset>-198120</wp:posOffset>
              </wp:positionV>
              <wp:extent cx="2255520" cy="769620"/>
              <wp:effectExtent l="0" t="0" r="0" b="0"/>
              <wp:wrapNone/>
              <wp:docPr id="12383086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5520" cy="769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625FDA" w14:textId="77777777" w:rsidR="000A0345" w:rsidRDefault="000A0345" w:rsidP="000A03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C8F236" wp14:editId="0F00CA87">
                                <wp:extent cx="2066290" cy="576580"/>
                                <wp:effectExtent l="0" t="0" r="0" b="0"/>
                                <wp:docPr id="154997044" name="Picture 3" descr="A logo with text on i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997044" name="Picture 3" descr="A logo with text on it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66290" cy="576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ED2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5.4pt;margin-top:-15.6pt;width:177.6pt;height:6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" filled="f" stroked="f" strokeweight=".5pt">
              <v:textbox>
                <w:txbxContent>
                  <w:p w14:paraId="29625FDA" w14:textId="77777777" w:rsidR="000A0345" w:rsidRDefault="000A0345" w:rsidP="000A0345">
                    <w:r>
                      <w:rPr>
                        <w:noProof/>
                      </w:rPr>
                      <w:drawing>
                        <wp:inline distT="0" distB="0" distL="0" distR="0" wp14:anchorId="43C8F236" wp14:editId="0F00CA87">
                          <wp:extent cx="2066290" cy="576580"/>
                          <wp:effectExtent l="0" t="0" r="0" b="0"/>
                          <wp:docPr id="154997044" name="Picture 3" descr="A logo with text on i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4997044" name="Picture 3" descr="A logo with text on it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66290" cy="5765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99B35F" wp14:editId="75C08598">
              <wp:simplePos x="0" y="0"/>
              <wp:positionH relativeFrom="column">
                <wp:posOffset>-579120</wp:posOffset>
              </wp:positionH>
              <wp:positionV relativeFrom="paragraph">
                <wp:posOffset>-274320</wp:posOffset>
              </wp:positionV>
              <wp:extent cx="2255520" cy="769620"/>
              <wp:effectExtent l="0" t="0" r="0" b="0"/>
              <wp:wrapNone/>
              <wp:docPr id="159948426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5520" cy="769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C3C951" w14:textId="100B345C" w:rsidR="000A0345" w:rsidRDefault="001C2B32" w:rsidP="000A03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E45895" wp14:editId="15C69297">
                                <wp:extent cx="1828804" cy="582169"/>
                                <wp:effectExtent l="0" t="0" r="0" b="8890"/>
                                <wp:docPr id="173948598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9485984" name="Picture 1739485984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28804" cy="58216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9B35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5.6pt;margin-top:-21.6pt;width:177.6pt;height:6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" filled="f" stroked="f" strokeweight=".5pt">
              <v:textbox>
                <w:txbxContent>
                  <w:p w14:paraId="39C3C951" w14:textId="100B345C" w:rsidR="000A0345" w:rsidRDefault="001C2B32" w:rsidP="000A0345">
                    <w:r>
                      <w:rPr>
                        <w:noProof/>
                      </w:rPr>
                      <w:drawing>
                        <wp:inline distT="0" distB="0" distL="0" distR="0" wp14:anchorId="18E45895" wp14:editId="15C69297">
                          <wp:extent cx="1828804" cy="582169"/>
                          <wp:effectExtent l="0" t="0" r="0" b="8890"/>
                          <wp:docPr id="173948598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39485984" name="Picture 1739485984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28804" cy="58216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31528"/>
    <w:multiLevelType w:val="multilevel"/>
    <w:tmpl w:val="C85047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3742F6"/>
    <w:multiLevelType w:val="multilevel"/>
    <w:tmpl w:val="587CE0D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C777ED7"/>
    <w:multiLevelType w:val="hybridMultilevel"/>
    <w:tmpl w:val="3244D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A413E"/>
    <w:multiLevelType w:val="hybridMultilevel"/>
    <w:tmpl w:val="2D963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23908"/>
    <w:multiLevelType w:val="multilevel"/>
    <w:tmpl w:val="67CA159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5906E97"/>
    <w:multiLevelType w:val="hybridMultilevel"/>
    <w:tmpl w:val="C8921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093699">
    <w:abstractNumId w:val="1"/>
  </w:num>
  <w:num w:numId="2" w16cid:durableId="79450659">
    <w:abstractNumId w:val="0"/>
  </w:num>
  <w:num w:numId="3" w16cid:durableId="691339320">
    <w:abstractNumId w:val="2"/>
  </w:num>
  <w:num w:numId="4" w16cid:durableId="2113627502">
    <w:abstractNumId w:val="4"/>
  </w:num>
  <w:num w:numId="5" w16cid:durableId="845636878">
    <w:abstractNumId w:val="3"/>
  </w:num>
  <w:num w:numId="6" w16cid:durableId="13748884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C9"/>
    <w:rsid w:val="000017DD"/>
    <w:rsid w:val="000642E4"/>
    <w:rsid w:val="000A0345"/>
    <w:rsid w:val="001507F5"/>
    <w:rsid w:val="001C2B32"/>
    <w:rsid w:val="001C5332"/>
    <w:rsid w:val="002231A1"/>
    <w:rsid w:val="002C399B"/>
    <w:rsid w:val="002F4EC9"/>
    <w:rsid w:val="00323F70"/>
    <w:rsid w:val="003343B9"/>
    <w:rsid w:val="003935B8"/>
    <w:rsid w:val="00422799"/>
    <w:rsid w:val="00464A9A"/>
    <w:rsid w:val="00605ECA"/>
    <w:rsid w:val="00621F10"/>
    <w:rsid w:val="006827A8"/>
    <w:rsid w:val="007412AE"/>
    <w:rsid w:val="00980768"/>
    <w:rsid w:val="009D796A"/>
    <w:rsid w:val="00A86BCE"/>
    <w:rsid w:val="00B10EB0"/>
    <w:rsid w:val="00BE75E9"/>
    <w:rsid w:val="00CA275B"/>
    <w:rsid w:val="00CB0DAB"/>
    <w:rsid w:val="00D17573"/>
    <w:rsid w:val="00D5259C"/>
    <w:rsid w:val="00E1126C"/>
    <w:rsid w:val="00E40D78"/>
    <w:rsid w:val="00E80B99"/>
    <w:rsid w:val="00FD53E2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56AD2"/>
  <w15:chartTrackingRefBased/>
  <w15:docId w15:val="{617D4269-3D64-4191-99C4-8B83E1F8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799"/>
    <w:pPr>
      <w:spacing w:after="0" w:line="240" w:lineRule="auto"/>
    </w:pPr>
    <w:rPr>
      <w:rFonts w:ascii="Tahoma" w:hAnsi="Tahoma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3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3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3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3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3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3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3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345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3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3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345"/>
    <w:rPr>
      <w:rFonts w:ascii="Tahoma" w:hAnsi="Tahom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345"/>
    <w:rPr>
      <w:rFonts w:ascii="Tahoma" w:hAnsi="Tahom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3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0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345"/>
    <w:rPr>
      <w:rFonts w:ascii="Tahoma" w:hAnsi="Tahoma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0A03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345"/>
    <w:rPr>
      <w:rFonts w:ascii="Tahoma" w:hAnsi="Tahoma"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2F4E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humbe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ik\Desktop\NMI\NMI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NMI_Letterhead</Template>
  <TotalTime>5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 Kirk</dc:creator>
  <cp:keywords/>
  <dc:description/>
  <cp:lastModifiedBy>Joni Kirk</cp:lastModifiedBy>
  <cp:revision>5</cp:revision>
  <dcterms:created xsi:type="dcterms:W3CDTF">2024-05-06T23:23:00Z</dcterms:created>
  <dcterms:modified xsi:type="dcterms:W3CDTF">2026-06-19T22:36:00Z</dcterms:modified>
</cp:coreProperties>
</file>